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55A" w:rsidRDefault="0030155A" w:rsidP="003A662C">
      <w:pPr>
        <w:pStyle w:val="Title"/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1" o:spid="_x0000_s1026" style="position:absolute;margin-left:.75pt;margin-top:87pt;width:522.75pt;height:66pt;z-index:2516413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" strokecolor="#f79646" strokeweight="2pt">
            <v:textbox>
              <w:txbxContent>
                <w:p w:rsidR="0030155A" w:rsidRPr="003A662C" w:rsidRDefault="0030155A" w:rsidP="0002758A">
                  <w:pPr>
                    <w:rPr>
                      <w:rFonts w:ascii="Comic Sans MS" w:hAnsi="Comic Sans MS"/>
                    </w:rPr>
                  </w:pPr>
                  <w:r w:rsidRPr="003A662C">
                    <w:rPr>
                      <w:rFonts w:ascii="Comic Sans MS" w:hAnsi="Comic Sans MS"/>
                    </w:rPr>
                    <w:t>If you can’t open the Gleaners and Searchers PDF file</w:t>
                  </w:r>
                  <w:r>
                    <w:rPr>
                      <w:rFonts w:ascii="Comic Sans MS" w:hAnsi="Comic Sans MS"/>
                    </w:rPr>
                    <w:t>,</w:t>
                  </w:r>
                  <w:r w:rsidRPr="003A662C">
                    <w:rPr>
                      <w:rFonts w:ascii="Comic Sans MS" w:hAnsi="Comic Sans MS"/>
                    </w:rPr>
                    <w:t xml:space="preserve"> then </w:t>
                  </w:r>
                  <w:r>
                    <w:rPr>
                      <w:rFonts w:ascii="Comic Sans MS" w:hAnsi="Comic Sans MS"/>
                    </w:rPr>
                    <w:t>ask</w:t>
                  </w:r>
                  <w:r w:rsidRPr="003A662C">
                    <w:rPr>
                      <w:rFonts w:ascii="Comic Sans MS" w:hAnsi="Comic Sans MS"/>
                    </w:rPr>
                    <w:t xml:space="preserve"> an adult to download Adobe Reader for free by going to:</w:t>
                  </w:r>
                  <w:r>
                    <w:rPr>
                      <w:rFonts w:ascii="Comic Sans MS" w:hAnsi="Comic Sans MS"/>
                    </w:rPr>
                    <w:br/>
                  </w:r>
                  <w:hyperlink r:id="rId5" w:history="1">
                    <w:r w:rsidRPr="003A662C">
                      <w:rPr>
                        <w:rStyle w:val="Hyperlink"/>
                        <w:rFonts w:ascii="Comic Sans MS" w:hAnsi="Comic Sans MS"/>
                      </w:rPr>
                      <w:t>http://get.adobe.com/uk/reader/</w:t>
                    </w:r>
                  </w:hyperlink>
                  <w:r>
                    <w:rPr>
                      <w:rFonts w:ascii="Comic Sans MS" w:hAnsi="Comic Sans MS"/>
                    </w:rPr>
                    <w:t xml:space="preserve"> or </w:t>
                  </w:r>
                  <w:hyperlink r:id="rId6" w:history="1">
                    <w:r w:rsidRPr="003A662C">
                      <w:rPr>
                        <w:rStyle w:val="Hyperlink"/>
                        <w:rFonts w:ascii="Comic Sans MS" w:hAnsi="Comic Sans MS"/>
                      </w:rPr>
                      <w:t>http://www.adobe.com/uk/products/reader.html</w:t>
                    </w:r>
                  </w:hyperlink>
                </w:p>
                <w:p w:rsidR="0030155A" w:rsidRDefault="0030155A" w:rsidP="003A662C">
                  <w:pPr>
                    <w:jc w:val="center"/>
                  </w:pPr>
                </w:p>
              </w:txbxContent>
            </v:textbox>
          </v:roundrect>
        </w:pict>
      </w:r>
      <w:r w:rsidRPr="003A662C">
        <w:rPr>
          <w:rFonts w:ascii="Comic Sans MS" w:hAnsi="Comic Sans MS"/>
        </w:rPr>
        <w:t xml:space="preserve">Instructions for </w:t>
      </w:r>
      <w:r>
        <w:rPr>
          <w:rFonts w:ascii="Comic Sans MS" w:hAnsi="Comic Sans MS"/>
        </w:rPr>
        <w:t>completing</w:t>
      </w:r>
      <w:r w:rsidRPr="003A662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‘</w:t>
      </w:r>
      <w:r w:rsidRPr="003A662C">
        <w:rPr>
          <w:rFonts w:ascii="Comic Sans MS" w:hAnsi="Comic Sans MS"/>
        </w:rPr>
        <w:t>Gleaners and Searchers</w:t>
      </w:r>
      <w:r>
        <w:rPr>
          <w:rFonts w:ascii="Comic Sans MS" w:hAnsi="Comic Sans MS"/>
        </w:rPr>
        <w:t>’</w:t>
      </w:r>
      <w:r w:rsidRPr="003A662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answers </w:t>
      </w:r>
      <w:r w:rsidRPr="003A662C">
        <w:rPr>
          <w:rFonts w:ascii="Comic Sans MS" w:hAnsi="Comic Sans MS"/>
        </w:rPr>
        <w:t>using Adobe Reader</w:t>
      </w:r>
    </w:p>
    <w:p w:rsidR="0030155A" w:rsidRPr="003728F4" w:rsidRDefault="0030155A" w:rsidP="003728F4"/>
    <w:p w:rsidR="0030155A" w:rsidRDefault="0030155A" w:rsidP="003728F4"/>
    <w:p w:rsidR="0030155A" w:rsidRDefault="0030155A" w:rsidP="003728F4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7" type="#_x0000_t202" style="position:absolute;margin-left:-9pt;margin-top:18.65pt;width:534pt;height:126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" strokeweight=".5pt">
            <v:textbox>
              <w:txbxContent>
                <w:p w:rsidR="0030155A" w:rsidRPr="003728F4" w:rsidRDefault="0030155A">
                  <w:pPr>
                    <w:rPr>
                      <w:rFonts w:ascii="Comic Sans MS" w:hAnsi="Comic Sans MS"/>
                    </w:rPr>
                  </w:pPr>
                  <w:r w:rsidRPr="003728F4">
                    <w:rPr>
                      <w:rFonts w:ascii="Comic Sans MS" w:hAnsi="Comic Sans MS"/>
                    </w:rPr>
                    <w:t>Dear Gleaners and Searchers,</w:t>
                  </w:r>
                </w:p>
                <w:p w:rsidR="0030155A" w:rsidRPr="003728F4" w:rsidRDefault="0030155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</w:t>
                  </w:r>
                  <w:r w:rsidRPr="003728F4">
                    <w:rPr>
                      <w:rFonts w:ascii="Comic Sans MS" w:hAnsi="Comic Sans MS"/>
                    </w:rPr>
                    <w:t xml:space="preserve">hese notes </w:t>
                  </w:r>
                  <w:r>
                    <w:rPr>
                      <w:rFonts w:ascii="Comic Sans MS" w:hAnsi="Comic Sans MS"/>
                    </w:rPr>
                    <w:t>are intended to</w:t>
                  </w:r>
                  <w:r w:rsidRPr="003728F4">
                    <w:rPr>
                      <w:rFonts w:ascii="Comic Sans MS" w:hAnsi="Comic Sans MS"/>
                    </w:rPr>
                    <w:t xml:space="preserve"> help you </w:t>
                  </w:r>
                  <w:r>
                    <w:rPr>
                      <w:rFonts w:ascii="Comic Sans MS" w:hAnsi="Comic Sans MS"/>
                    </w:rPr>
                    <w:t xml:space="preserve">to </w:t>
                  </w:r>
                  <w:r w:rsidRPr="003728F4">
                    <w:rPr>
                      <w:rFonts w:ascii="Comic Sans MS" w:hAnsi="Comic Sans MS"/>
                    </w:rPr>
                    <w:t xml:space="preserve">have fun answering the different types of </w:t>
                  </w:r>
                  <w:r>
                    <w:rPr>
                      <w:rFonts w:ascii="Comic Sans MS" w:hAnsi="Comic Sans MS"/>
                    </w:rPr>
                    <w:t xml:space="preserve">Bible Class </w:t>
                  </w:r>
                  <w:r w:rsidRPr="003728F4">
                    <w:rPr>
                      <w:rFonts w:ascii="Comic Sans MS" w:hAnsi="Comic Sans MS"/>
                    </w:rPr>
                    <w:t xml:space="preserve">questions </w:t>
                  </w:r>
                  <w:r>
                    <w:rPr>
                      <w:rFonts w:ascii="Comic Sans MS" w:hAnsi="Comic Sans MS"/>
                    </w:rPr>
                    <w:t>from</w:t>
                  </w:r>
                  <w:r w:rsidRPr="003728F4">
                    <w:rPr>
                      <w:rFonts w:ascii="Comic Sans MS" w:hAnsi="Comic Sans MS"/>
                    </w:rPr>
                    <w:t xml:space="preserve"> ‘Youthful Days’</w:t>
                  </w:r>
                  <w:r>
                    <w:rPr>
                      <w:rFonts w:ascii="Comic Sans MS" w:hAnsi="Comic Sans MS"/>
                    </w:rPr>
                    <w:t xml:space="preserve"> using your computer</w:t>
                  </w:r>
                  <w:r w:rsidRPr="003728F4">
                    <w:rPr>
                      <w:rFonts w:ascii="Comic Sans MS" w:hAnsi="Comic Sans MS"/>
                    </w:rPr>
                    <w:t>.  If you are stuck on how to answer a</w:t>
                  </w:r>
                  <w:r>
                    <w:rPr>
                      <w:rFonts w:ascii="Comic Sans MS" w:hAnsi="Comic Sans MS"/>
                    </w:rPr>
                    <w:t>ny</w:t>
                  </w:r>
                  <w:r w:rsidRPr="003728F4">
                    <w:rPr>
                      <w:rFonts w:ascii="Comic Sans MS" w:hAnsi="Comic Sans MS"/>
                    </w:rPr>
                    <w:t xml:space="preserve"> question</w:t>
                  </w:r>
                  <w:r>
                    <w:rPr>
                      <w:rFonts w:ascii="Comic Sans MS" w:hAnsi="Comic Sans MS"/>
                    </w:rPr>
                    <w:t>,</w:t>
                  </w:r>
                  <w:r w:rsidRPr="003728F4">
                    <w:rPr>
                      <w:rFonts w:ascii="Comic Sans MS" w:hAnsi="Comic Sans MS"/>
                    </w:rPr>
                    <w:t xml:space="preserve"> simply follow the</w:t>
                  </w:r>
                  <w:r>
                    <w:rPr>
                      <w:rFonts w:ascii="Comic Sans MS" w:hAnsi="Comic Sans MS"/>
                    </w:rPr>
                    <w:t>se</w:t>
                  </w:r>
                  <w:r w:rsidRPr="003728F4">
                    <w:rPr>
                      <w:rFonts w:ascii="Comic Sans MS" w:hAnsi="Comic Sans MS"/>
                    </w:rPr>
                    <w:t xml:space="preserve"> instructions </w:t>
                  </w:r>
                  <w:r>
                    <w:rPr>
                      <w:rFonts w:ascii="Comic Sans MS" w:hAnsi="Comic Sans MS"/>
                    </w:rPr>
                    <w:t xml:space="preserve">by </w:t>
                  </w:r>
                  <w:r w:rsidRPr="003728F4">
                    <w:rPr>
                      <w:rFonts w:ascii="Comic Sans MS" w:hAnsi="Comic Sans MS"/>
                    </w:rPr>
                    <w:t>look</w:t>
                  </w:r>
                  <w:r>
                    <w:rPr>
                      <w:rFonts w:ascii="Comic Sans MS" w:hAnsi="Comic Sans MS"/>
                    </w:rPr>
                    <w:t>ing</w:t>
                  </w:r>
                  <w:r w:rsidRPr="003728F4">
                    <w:rPr>
                      <w:rFonts w:ascii="Comic Sans MS" w:hAnsi="Comic Sans MS"/>
                    </w:rPr>
                    <w:t xml:space="preserve"> up the section </w:t>
                  </w:r>
                  <w:r>
                    <w:rPr>
                      <w:rFonts w:ascii="Comic Sans MS" w:hAnsi="Comic Sans MS"/>
                    </w:rPr>
                    <w:t xml:space="preserve">that relates to </w:t>
                  </w:r>
                  <w:r w:rsidRPr="003728F4">
                    <w:rPr>
                      <w:rFonts w:ascii="Comic Sans MS" w:hAnsi="Comic Sans MS"/>
                    </w:rPr>
                    <w:t xml:space="preserve">your question.  Ask an adult if you still can’t get it to work.  Once you have </w:t>
                  </w:r>
                  <w:r>
                    <w:rPr>
                      <w:rFonts w:ascii="Comic Sans MS" w:hAnsi="Comic Sans MS"/>
                    </w:rPr>
                    <w:t xml:space="preserve">found out how to do it the first time, </w:t>
                  </w:r>
                  <w:r w:rsidRPr="003728F4">
                    <w:rPr>
                      <w:rFonts w:ascii="Comic Sans MS" w:hAnsi="Comic Sans MS"/>
                    </w:rPr>
                    <w:t>you should be able to do it the next time.</w:t>
                  </w:r>
                </w:p>
              </w:txbxContent>
            </v:textbox>
          </v:shape>
        </w:pict>
      </w:r>
    </w:p>
    <w:p w:rsidR="0030155A" w:rsidRDefault="0030155A" w:rsidP="003728F4"/>
    <w:p w:rsidR="0030155A" w:rsidRPr="003728F4" w:rsidRDefault="0030155A" w:rsidP="003728F4"/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oval id="Oval 3" o:spid="_x0000_s1028" style="position:absolute;margin-left:36pt;margin-top:3.45pt;width:87pt;height:37.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" strokecolor="#9bbb59" strokeweight="2pt">
            <v:textbox>
              <w:txbxContent>
                <w:p w:rsidR="0030155A" w:rsidRPr="003A662C" w:rsidRDefault="0030155A" w:rsidP="0002758A">
                  <w:pPr>
                    <w:rPr>
                      <w:rFonts w:ascii="Comic Sans MS" w:hAnsi="Comic Sans MS"/>
                    </w:rPr>
                  </w:pPr>
                  <w:r w:rsidRPr="003A662C">
                    <w:rPr>
                      <w:rFonts w:ascii="Comic Sans MS" w:hAnsi="Comic Sans MS"/>
                    </w:rPr>
                    <w:t xml:space="preserve">Step 1: </w:t>
                  </w:r>
                </w:p>
                <w:p w:rsidR="0030155A" w:rsidRDefault="0030155A" w:rsidP="0002758A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  <w:lang w:eastAsia="en-GB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Flowchart: Document 2" o:spid="_x0000_s1029" type="#_x0000_t114" style="position:absolute;margin-left:117pt;margin-top:3.45pt;width:396pt;height:81.7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" fillcolor="#bfb1d0" strokecolor="#795d9b">
            <v:fill color2="#ece7f1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30155A" w:rsidRDefault="0030155A" w:rsidP="0002758A">
                  <w:pPr>
                    <w:jc w:val="center"/>
                  </w:pPr>
                  <w:r w:rsidRPr="003A662C">
                    <w:rPr>
                      <w:rFonts w:ascii="Comic Sans MS" w:hAnsi="Comic Sans MS"/>
                    </w:rPr>
                    <w:t xml:space="preserve">Fill in your name, age and address by </w:t>
                  </w:r>
                  <w:r>
                    <w:rPr>
                      <w:rFonts w:ascii="Comic Sans MS" w:hAnsi="Comic Sans MS"/>
                    </w:rPr>
                    <w:t>highlighting</w:t>
                  </w:r>
                  <w:r w:rsidRPr="003A662C">
                    <w:rPr>
                      <w:rFonts w:ascii="Comic Sans MS" w:hAnsi="Comic Sans MS"/>
                    </w:rPr>
                    <w:t xml:space="preserve"> the text</w:t>
                  </w:r>
                  <w:r>
                    <w:rPr>
                      <w:rFonts w:ascii="Comic Sans MS" w:hAnsi="Comic Sans MS"/>
                    </w:rPr>
                    <w:t xml:space="preserve"> to select it</w:t>
                  </w:r>
                  <w:r w:rsidRPr="003A662C">
                    <w:rPr>
                      <w:rFonts w:ascii="Comic Sans MS" w:hAnsi="Comic Sans MS"/>
                    </w:rPr>
                    <w:t xml:space="preserve">, </w:t>
                  </w:r>
                  <w:r>
                    <w:rPr>
                      <w:rFonts w:ascii="Comic Sans MS" w:hAnsi="Comic Sans MS"/>
                    </w:rPr>
                    <w:t xml:space="preserve">then </w:t>
                  </w:r>
                  <w:r w:rsidRPr="003A662C">
                    <w:rPr>
                      <w:rFonts w:ascii="Comic Sans MS" w:hAnsi="Comic Sans MS"/>
                    </w:rPr>
                    <w:t>delet</w:t>
                  </w:r>
                  <w:r>
                    <w:rPr>
                      <w:rFonts w:ascii="Comic Sans MS" w:hAnsi="Comic Sans MS"/>
                    </w:rPr>
                    <w:t>e</w:t>
                  </w:r>
                  <w:r w:rsidRPr="003A662C">
                    <w:rPr>
                      <w:rFonts w:ascii="Comic Sans MS" w:hAnsi="Comic Sans MS"/>
                    </w:rPr>
                    <w:t xml:space="preserve"> it and replac</w:t>
                  </w:r>
                  <w:r>
                    <w:rPr>
                      <w:rFonts w:ascii="Comic Sans MS" w:hAnsi="Comic Sans MS"/>
                    </w:rPr>
                    <w:t>e</w:t>
                  </w:r>
                  <w:r w:rsidRPr="003A662C">
                    <w:rPr>
                      <w:rFonts w:ascii="Comic Sans MS" w:hAnsi="Comic Sans MS"/>
                    </w:rPr>
                    <w:t xml:space="preserve"> it with your information.</w:t>
                  </w:r>
                </w:p>
              </w:txbxContent>
            </v:textbox>
          </v:shape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30" type="#_x0000_t75" style="position:absolute;margin-left:90pt;margin-top:2.2pt;width:357.4pt;height:147pt;z-index:251644416;visibility:visible">
            <v:imagedata r:id="rId7" o:title="" croptop="7702f" cropbottom="35429f" cropleft="5776f" cropright="18905f"/>
          </v:shape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Flowchart: Document 6" o:spid="_x0000_s1031" type="#_x0000_t114" style="position:absolute;margin-left:114.75pt;margin-top:13.4pt;width:397.5pt;height:58.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30155A" w:rsidRDefault="0030155A" w:rsidP="0002758A">
                  <w:pPr>
                    <w:jc w:val="center"/>
                  </w:pPr>
                  <w:r w:rsidRPr="003A662C">
                    <w:rPr>
                      <w:rFonts w:ascii="Comic Sans MS" w:hAnsi="Comic Sans MS"/>
                    </w:rPr>
                    <w:t xml:space="preserve">Complete the questions by simply </w:t>
                  </w:r>
                  <w:r>
                    <w:rPr>
                      <w:rFonts w:ascii="Comic Sans MS" w:hAnsi="Comic Sans MS"/>
                    </w:rPr>
                    <w:t xml:space="preserve">highlighting and </w:t>
                  </w:r>
                  <w:r w:rsidRPr="003A662C">
                    <w:rPr>
                      <w:rFonts w:ascii="Comic Sans MS" w:hAnsi="Comic Sans MS"/>
                    </w:rPr>
                    <w:t>deleting the text and replacing it with your answer.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oval id="Oval 5" o:spid="_x0000_s1032" style="position:absolute;margin-left:-3.75pt;margin-top:10.1pt;width:87pt;height:37.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" strokecolor="#9bbb59" strokeweight="2pt">
            <v:textbox>
              <w:txbxContent>
                <w:p w:rsidR="0030155A" w:rsidRPr="003A662C" w:rsidRDefault="0030155A" w:rsidP="0002758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Step 2</w:t>
                  </w:r>
                  <w:r w:rsidRPr="003A662C">
                    <w:rPr>
                      <w:rFonts w:ascii="Comic Sans MS" w:hAnsi="Comic Sans MS"/>
                    </w:rPr>
                    <w:t xml:space="preserve">: </w:t>
                  </w:r>
                </w:p>
                <w:p w:rsidR="0030155A" w:rsidRDefault="0030155A" w:rsidP="0002758A">
                  <w:pPr>
                    <w:jc w:val="center"/>
                  </w:pPr>
                </w:p>
              </w:txbxContent>
            </v:textbox>
          </v:oval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Picture 7" o:spid="_x0000_s1033" type="#_x0000_t75" style="position:absolute;margin-left:87.75pt;margin-top:16.65pt;width:352.5pt;height:168.75pt;z-index:251646464;visibility:visible">
            <v:imagedata r:id="rId8" o:title="" croptop="28007f" cropbottom="6022f" cropleft="16069f" cropright="104f"/>
          </v:shape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bookmarkStart w:id="0" w:name="_GoBack"/>
      <w:bookmarkEnd w:id="0"/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10" o:spid="_x0000_s1034" style="position:absolute;margin-left:373.1pt;margin-top:-8.75pt;width:157.5pt;height:60pt;z-index:251651584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" strokecolor="#c0504d" strokeweight="2pt">
            <v:textbox>
              <w:txbxContent>
                <w:p w:rsidR="0030155A" w:rsidRPr="0002758A" w:rsidRDefault="0030155A" w:rsidP="0002758A">
                  <w:pPr>
                    <w:pStyle w:val="ListParagraph"/>
                    <w:numPr>
                      <w:ilvl w:val="0"/>
                      <w:numId w:val="2"/>
                    </w:numPr>
                    <w:ind w:left="284"/>
                    <w:rPr>
                      <w:rFonts w:ascii="Comic Sans MS" w:hAnsi="Comic Sans MS"/>
                    </w:rPr>
                  </w:pPr>
                  <w:r w:rsidRPr="0002758A">
                    <w:rPr>
                      <w:rFonts w:ascii="Comic Sans MS" w:hAnsi="Comic Sans MS"/>
                    </w:rPr>
                    <w:t>Click on the “Comment” button at the top right of the screen.</w:t>
                  </w:r>
                </w:p>
                <w:p w:rsidR="0030155A" w:rsidRDefault="0030155A" w:rsidP="0002758A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en-GB"/>
        </w:rPr>
        <w:pict>
          <v:shape id="Flowchart: Document 8" o:spid="_x0000_s1035" type="#_x0000_t114" style="position:absolute;margin-left:69pt;margin-top:.25pt;width:294.75pt;height:49.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30155A" w:rsidRDefault="0030155A" w:rsidP="00FD11FA">
                  <w:pPr>
                    <w:ind w:left="851"/>
                  </w:pPr>
                  <w:r w:rsidRPr="003A662C">
                    <w:rPr>
                      <w:rFonts w:ascii="Comic Sans MS" w:hAnsi="Comic Sans MS"/>
                    </w:rPr>
                    <w:t>You will need to draw lines between the boxes for this question.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oval id="Oval 9" o:spid="_x0000_s1036" style="position:absolute;margin-left:-6.8pt;margin-top:-5pt;width:117.75pt;height:37.5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" strokecolor="#9bbb59" strokeweight="2pt">
            <v:textbox>
              <w:txbxContent>
                <w:p w:rsidR="0030155A" w:rsidRPr="0002758A" w:rsidRDefault="0030155A" w:rsidP="0002758A">
                  <w:pPr>
                    <w:rPr>
                      <w:rFonts w:ascii="Comic Sans MS" w:hAnsi="Comic Sans MS"/>
                      <w:b/>
                    </w:rPr>
                  </w:pPr>
                  <w:r w:rsidRPr="0002758A">
                    <w:rPr>
                      <w:rFonts w:ascii="Comic Sans MS" w:hAnsi="Comic Sans MS"/>
                      <w:b/>
                    </w:rPr>
                    <w:t>Question 3</w:t>
                  </w:r>
                </w:p>
                <w:p w:rsidR="0030155A" w:rsidRDefault="0030155A" w:rsidP="0002758A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  <w:lang w:eastAsia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15" o:spid="_x0000_s1037" type="#_x0000_t67" style="position:absolute;margin-left:460.2pt;margin-top:22.65pt;width:16.8pt;height:37.25pt;rotation:2544419fd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" adj="16729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Picture 11" o:spid="_x0000_s1038" type="#_x0000_t75" style="position:absolute;margin-left:-6.65pt;margin-top:21.5pt;width:468pt;height:234.8pt;z-index:251650560;visibility:visible">
            <v:imagedata r:id="rId9" o:title="" croptop="3921f" cropbottom="21426f" cropleft="5461f"/>
          </v:shape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12" o:spid="_x0000_s1039" style="position:absolute;margin-left:443.25pt;margin-top:19.35pt;width:87pt;height:61.5pt;z-index:251652608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" strokecolor="#c0504d" strokeweight="2pt">
            <v:textbox>
              <w:txbxContent>
                <w:p w:rsidR="0030155A" w:rsidRPr="0002758A" w:rsidRDefault="0030155A" w:rsidP="00B671F9">
                  <w:pPr>
                    <w:pStyle w:val="ListParagraph"/>
                    <w:numPr>
                      <w:ilvl w:val="0"/>
                      <w:numId w:val="2"/>
                    </w:numPr>
                    <w:ind w:left="142" w:hanging="218"/>
                    <w:rPr>
                      <w:rFonts w:ascii="Comic Sans MS" w:hAnsi="Comic Sans MS"/>
                    </w:rPr>
                  </w:pPr>
                  <w:r w:rsidRPr="0002758A">
                    <w:rPr>
                      <w:rFonts w:ascii="Comic Sans MS" w:hAnsi="Comic Sans MS"/>
                    </w:rPr>
                    <w:t>Then click on “Drawing Markups”</w:t>
                  </w:r>
                </w:p>
                <w:p w:rsidR="0030155A" w:rsidRDefault="0030155A" w:rsidP="00B671F9">
                  <w:pPr>
                    <w:jc w:val="center"/>
                  </w:pPr>
                </w:p>
              </w:txbxContent>
            </v:textbox>
          </v:roundrect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Down Arrow 16" o:spid="_x0000_s1040" type="#_x0000_t67" style="position:absolute;margin-left:424.15pt;margin-top:10.4pt;width:27.7pt;height:28.8pt;rotation:5255828fd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" adj="11213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Down Arrow 17" o:spid="_x0000_s1041" type="#_x0000_t67" style="position:absolute;margin-left:394.1pt;margin-top:18.7pt;width:24pt;height:33.9pt;rotation:9146470fd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" adj="13954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13" o:spid="_x0000_s1042" style="position:absolute;margin-left:414.75pt;margin-top:1.2pt;width:115.5pt;height:45pt;z-index:251653632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" strokecolor="#c0504d" strokeweight="2pt">
            <v:textbox>
              <w:txbxContent>
                <w:p w:rsidR="0030155A" w:rsidRPr="0002758A" w:rsidRDefault="0030155A" w:rsidP="00B671F9">
                  <w:pPr>
                    <w:pStyle w:val="ListParagraph"/>
                    <w:numPr>
                      <w:ilvl w:val="0"/>
                      <w:numId w:val="2"/>
                    </w:numPr>
                    <w:ind w:left="284"/>
                    <w:rPr>
                      <w:rFonts w:ascii="Comic Sans MS" w:hAnsi="Comic Sans MS"/>
                    </w:rPr>
                  </w:pPr>
                  <w:r w:rsidRPr="0002758A">
                    <w:rPr>
                      <w:rFonts w:ascii="Comic Sans MS" w:hAnsi="Comic Sans MS"/>
                    </w:rPr>
                    <w:t xml:space="preserve">Then click on </w:t>
                  </w:r>
                  <w:r>
                    <w:rPr>
                      <w:rFonts w:ascii="Comic Sans MS" w:hAnsi="Comic Sans MS"/>
                    </w:rPr>
                    <w:t>the line symbol.</w:t>
                  </w:r>
                </w:p>
                <w:p w:rsidR="0030155A" w:rsidRDefault="0030155A" w:rsidP="00B671F9">
                  <w:pPr>
                    <w:jc w:val="center"/>
                  </w:pPr>
                </w:p>
              </w:txbxContent>
            </v:textbox>
          </v:roundrect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line id="Straight Connector 18" o:spid="_x0000_s1043" style="position:absolute;z-index:251658752;visibility:visible" from="46.5pt,23.85pt" to="69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" strokecolor="red" strokeweight="1.25pt"/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14" o:spid="_x0000_s1044" style="position:absolute;margin-left:-1.5pt;margin-top:13.2pt;width:522.75pt;height:61.5pt;z-index:251654656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" strokecolor="#c0504d" strokeweight="2pt">
            <v:textbox>
              <w:txbxContent>
                <w:p w:rsidR="0030155A" w:rsidRDefault="0030155A" w:rsidP="00B671F9">
                  <w:pPr>
                    <w:pStyle w:val="ListParagraph"/>
                    <w:numPr>
                      <w:ilvl w:val="0"/>
                      <w:numId w:val="2"/>
                    </w:numPr>
                    <w:ind w:left="284"/>
                    <w:rPr>
                      <w:rFonts w:ascii="Comic Sans MS" w:hAnsi="Comic Sans MS"/>
                    </w:rPr>
                  </w:pPr>
                  <w:r w:rsidRPr="0002758A">
                    <w:rPr>
                      <w:rFonts w:ascii="Comic Sans MS" w:hAnsi="Comic Sans MS"/>
                    </w:rPr>
                    <w:t>Click where you would like the line to start and drag to where you would like it to finish.  Let go of the mouse butt</w:t>
                  </w:r>
                  <w:r>
                    <w:rPr>
                      <w:rFonts w:ascii="Comic Sans MS" w:hAnsi="Comic Sans MS"/>
                    </w:rPr>
                    <w:t>on.  You will now have a line.</w:t>
                  </w:r>
                </w:p>
                <w:p w:rsidR="0030155A" w:rsidRPr="0002758A" w:rsidRDefault="0030155A" w:rsidP="003728F4">
                  <w:pPr>
                    <w:pStyle w:val="ListParagraph"/>
                    <w:ind w:left="284"/>
                    <w:rPr>
                      <w:rFonts w:ascii="Comic Sans MS" w:hAnsi="Comic Sans MS"/>
                    </w:rPr>
                  </w:pPr>
                  <w:r w:rsidRPr="0002758A">
                    <w:rPr>
                      <w:rFonts w:ascii="Comic Sans MS" w:hAnsi="Comic Sans MS"/>
                    </w:rPr>
                    <w:t>If you need to move it then simply click on the line and drag it to where you want it.</w:t>
                  </w:r>
                </w:p>
                <w:p w:rsidR="0030155A" w:rsidRDefault="0030155A" w:rsidP="00B671F9">
                  <w:pPr>
                    <w:jc w:val="center"/>
                  </w:pPr>
                </w:p>
              </w:txbxContent>
            </v:textbox>
          </v:roundrect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21" o:spid="_x0000_s1045" style="position:absolute;margin-left:370.5pt;margin-top:26.85pt;width:157.5pt;height:60pt;z-index:251660800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" strokecolor="#c0504d" strokeweight="2pt">
            <v:textbox>
              <w:txbxContent>
                <w:p w:rsidR="0030155A" w:rsidRPr="0002758A" w:rsidRDefault="0030155A" w:rsidP="00FD11FA">
                  <w:pPr>
                    <w:pStyle w:val="ListParagraph"/>
                    <w:numPr>
                      <w:ilvl w:val="0"/>
                      <w:numId w:val="3"/>
                    </w:numPr>
                    <w:ind w:left="284"/>
                    <w:rPr>
                      <w:rFonts w:ascii="Comic Sans MS" w:hAnsi="Comic Sans MS"/>
                    </w:rPr>
                  </w:pPr>
                  <w:r w:rsidRPr="0002758A">
                    <w:rPr>
                      <w:rFonts w:ascii="Comic Sans MS" w:hAnsi="Comic Sans MS"/>
                    </w:rPr>
                    <w:t>Click on the “Comments” button at the top right of the screen.</w:t>
                  </w:r>
                </w:p>
                <w:p w:rsidR="0030155A" w:rsidRDefault="0030155A" w:rsidP="00FD11FA">
                  <w:pPr>
                    <w:jc w:val="center"/>
                  </w:pPr>
                </w:p>
              </w:txbxContent>
            </v:textbox>
          </v:roundrect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Flowchart: Document 33" o:spid="_x0000_s1046" type="#_x0000_t114" style="position:absolute;margin-left:103.5pt;margin-top:0;width:261.75pt;height:49.5pt;z-index:25167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30155A" w:rsidRDefault="0030155A" w:rsidP="00FD11FA">
                  <w:pPr>
                    <w:ind w:left="142"/>
                  </w:pPr>
                  <w:r w:rsidRPr="003A662C">
                    <w:rPr>
                      <w:rFonts w:ascii="Comic Sans MS" w:hAnsi="Comic Sans MS"/>
                    </w:rPr>
                    <w:t xml:space="preserve">You will need to draw </w:t>
                  </w:r>
                  <w:r>
                    <w:rPr>
                      <w:rFonts w:ascii="Comic Sans MS" w:hAnsi="Comic Sans MS"/>
                    </w:rPr>
                    <w:t>a circle around the correct answer in this question.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oval id="Oval 20" o:spid="_x0000_s1047" style="position:absolute;margin-left:-.8pt;margin-top:3pt;width:117.75pt;height:37.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" strokecolor="#9bbb59" strokeweight="2pt">
            <v:textbox>
              <w:txbxContent>
                <w:p w:rsidR="0030155A" w:rsidRPr="0002758A" w:rsidRDefault="0030155A" w:rsidP="00FD11FA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Question 6</w:t>
                  </w:r>
                </w:p>
                <w:p w:rsidR="0030155A" w:rsidRDefault="0030155A" w:rsidP="00FD11FA">
                  <w:pPr>
                    <w:jc w:val="center"/>
                  </w:pPr>
                </w:p>
              </w:txbxContent>
            </v:textbox>
          </v:oval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Down Arrow 24" o:spid="_x0000_s1048" type="#_x0000_t67" style="position:absolute;margin-left:486.45pt;margin-top:13.6pt;width:16.8pt;height:37.25pt;rotation:2544419fd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" adj="16729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  <w:lang w:eastAsia="en-GB"/>
        </w:rPr>
        <w:pict>
          <v:shape id="Picture 19" o:spid="_x0000_s1049" type="#_x0000_t75" style="position:absolute;margin-left:24.75pt;margin-top:21.9pt;width:468pt;height:232.5pt;z-index:251659776;visibility:visible">
            <v:imagedata r:id="rId10" o:title="" cropbottom="22126f"/>
          </v:shape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22" o:spid="_x0000_s1050" style="position:absolute;margin-left:304.5pt;margin-top:24.4pt;width:87pt;height:61.5pt;z-index:251661824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" strokecolor="#c0504d" strokeweight="2pt">
            <v:textbox>
              <w:txbxContent>
                <w:p w:rsidR="0030155A" w:rsidRPr="00FD11FA" w:rsidRDefault="0030155A" w:rsidP="00FD11FA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284"/>
                    <w:rPr>
                      <w:rFonts w:ascii="Comic Sans MS" w:hAnsi="Comic Sans MS"/>
                    </w:rPr>
                  </w:pPr>
                  <w:r w:rsidRPr="00FD11FA">
                    <w:rPr>
                      <w:rFonts w:ascii="Comic Sans MS" w:hAnsi="Comic Sans MS"/>
                    </w:rPr>
                    <w:t>Then click on “Drawing Markups”</w:t>
                  </w:r>
                </w:p>
                <w:p w:rsidR="0030155A" w:rsidRDefault="0030155A" w:rsidP="00FD11FA">
                  <w:pPr>
                    <w:jc w:val="center"/>
                  </w:pPr>
                </w:p>
              </w:txbxContent>
            </v:textbox>
          </v:roundrect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Down Arrow 25" o:spid="_x0000_s1051" type="#_x0000_t67" style="position:absolute;margin-left:372.15pt;margin-top:11.95pt;width:26.85pt;height:30.75pt;rotation:-2611926fd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" adj="12167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Down Arrow 28" o:spid="_x0000_s1052" type="#_x0000_t67" style="position:absolute;margin-left:463.9pt;margin-top:23.1pt;width:22.6pt;height:87.85pt;rotation:10689186fd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" adj="18823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Down Arrow 27" o:spid="_x0000_s1053" type="#_x0000_t67" style="position:absolute;margin-left:414.85pt;margin-top:.75pt;width:28.7pt;height:39.05pt;rotation:-9857733fd;z-index:251666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" adj="13669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  <w:lang w:eastAsia="en-GB"/>
        </w:rPr>
        <w:pict>
          <v:roundrect id="Rounded Rectangle 23" o:spid="_x0000_s1054" style="position:absolute;margin-left:309.75pt;margin-top:26.35pt;width:122.25pt;height:45pt;z-index:251662848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" strokecolor="#c0504d" strokeweight="2pt">
            <v:textbox>
              <w:txbxContent>
                <w:p w:rsidR="0030155A" w:rsidRPr="00FD11FA" w:rsidRDefault="0030155A" w:rsidP="00FD11FA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284"/>
                    <w:rPr>
                      <w:rFonts w:ascii="Comic Sans MS" w:hAnsi="Comic Sans MS"/>
                    </w:rPr>
                  </w:pPr>
                  <w:r w:rsidRPr="00FD11FA">
                    <w:rPr>
                      <w:rFonts w:ascii="Comic Sans MS" w:hAnsi="Comic Sans MS"/>
                    </w:rPr>
                    <w:t>Then click on the Pencil symbol.</w:t>
                  </w:r>
                </w:p>
                <w:p w:rsidR="0030155A" w:rsidRDefault="0030155A" w:rsidP="00FD11FA">
                  <w:pPr>
                    <w:jc w:val="center"/>
                  </w:pPr>
                </w:p>
              </w:txbxContent>
            </v:textbox>
          </v:roundrect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26" o:spid="_x0000_s1055" style="position:absolute;margin-left:405.6pt;margin-top:22.85pt;width:115.5pt;height:67.5pt;z-index:251665920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" strokecolor="#c0504d" strokeweight="2pt">
            <v:textbox>
              <w:txbxContent>
                <w:p w:rsidR="0030155A" w:rsidRPr="00FD11FA" w:rsidRDefault="0030155A" w:rsidP="00FD11FA">
                  <w:pPr>
                    <w:pStyle w:val="ListParagraph"/>
                    <w:numPr>
                      <w:ilvl w:val="0"/>
                      <w:numId w:val="6"/>
                    </w:numPr>
                    <w:ind w:left="142" w:hanging="284"/>
                    <w:rPr>
                      <w:rFonts w:ascii="Comic Sans MS" w:hAnsi="Comic Sans MS"/>
                    </w:rPr>
                  </w:pPr>
                  <w:r w:rsidRPr="00FD11FA">
                    <w:rPr>
                      <w:rFonts w:ascii="Comic Sans MS" w:hAnsi="Comic Sans MS"/>
                    </w:rPr>
                    <w:t>Use the rubber if you make a mistake.</w:t>
                  </w:r>
                </w:p>
                <w:p w:rsidR="0030155A" w:rsidRDefault="0030155A" w:rsidP="00FD11FA">
                  <w:pPr>
                    <w:jc w:val="center"/>
                  </w:pPr>
                </w:p>
              </w:txbxContent>
            </v:textbox>
          </v:roundrect>
        </w:pict>
      </w: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shape id="Flowchart: Document 31" o:spid="_x0000_s1056" type="#_x0000_t114" style="position:absolute;margin-left:117pt;margin-top:18.55pt;width:281.25pt;height:49.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30155A" w:rsidRDefault="0030155A" w:rsidP="003728F4">
                  <w:pPr>
                    <w:ind w:left="851"/>
                  </w:pPr>
                  <w:r w:rsidRPr="003A662C">
                    <w:rPr>
                      <w:rFonts w:ascii="Comic Sans MS" w:hAnsi="Comic Sans MS"/>
                    </w:rPr>
                    <w:t>You will need to place a tick in the box with the co</w:t>
                  </w:r>
                  <w:r>
                    <w:rPr>
                      <w:rFonts w:ascii="Comic Sans MS" w:hAnsi="Comic Sans MS"/>
                    </w:rPr>
                    <w:t>rrect answer.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oval id="Oval 30" o:spid="_x0000_s1057" style="position:absolute;margin-left:-9pt;margin-top:11.75pt;width:171.75pt;height:37.5pt;z-index:25167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" strokecolor="#9bbb59" strokeweight="2pt">
            <v:textbox>
              <w:txbxContent>
                <w:p w:rsidR="0030155A" w:rsidRPr="0002758A" w:rsidRDefault="0030155A" w:rsidP="00FD11FA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Questions 7 to 9</w:t>
                  </w:r>
                </w:p>
                <w:p w:rsidR="0030155A" w:rsidRDefault="0030155A" w:rsidP="00FD11FA">
                  <w:pPr>
                    <w:jc w:val="center"/>
                  </w:pPr>
                </w:p>
              </w:txbxContent>
            </v:textbox>
          </v:oval>
        </w:pict>
      </w:r>
    </w:p>
    <w:p w:rsidR="0030155A" w:rsidRDefault="0030155A">
      <w:pPr>
        <w:rPr>
          <w:rFonts w:ascii="Comic Sans MS" w:hAnsi="Comic Sans MS"/>
        </w:rPr>
      </w:pPr>
    </w:p>
    <w:p w:rsidR="0030155A" w:rsidRDefault="0030155A">
      <w:pPr>
        <w:rPr>
          <w:rFonts w:ascii="Comic Sans MS" w:hAnsi="Comic Sans MS"/>
        </w:rPr>
      </w:pPr>
      <w:r>
        <w:rPr>
          <w:noProof/>
          <w:lang w:eastAsia="en-GB"/>
        </w:rPr>
        <w:pict>
          <v:roundrect id="Rounded Rectangle 29" o:spid="_x0000_s1058" style="position:absolute;margin-left:-.75pt;margin-top:22.5pt;width:522.75pt;height:48pt;z-index:251668992;visibility:visible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" strokecolor="#c0504d" strokeweight="2pt">
            <v:textbox>
              <w:txbxContent>
                <w:p w:rsidR="0030155A" w:rsidRDefault="0030155A" w:rsidP="00FD11FA">
                  <w:r>
                    <w:rPr>
                      <w:rFonts w:ascii="Comic Sans MS" w:hAnsi="Comic Sans MS"/>
                    </w:rPr>
                    <w:t xml:space="preserve">Follow the instructions for </w:t>
                  </w:r>
                  <w:r w:rsidRPr="00FD11FA">
                    <w:rPr>
                      <w:rFonts w:ascii="Comic Sans MS" w:hAnsi="Comic Sans MS"/>
                      <w:b/>
                    </w:rPr>
                    <w:t>Question 6</w:t>
                  </w:r>
                  <w:r w:rsidRPr="003A662C">
                    <w:rPr>
                      <w:rFonts w:ascii="Comic Sans MS" w:hAnsi="Comic Sans MS"/>
                    </w:rPr>
                    <w:t xml:space="preserve"> and use the pencil tool to draw a tick in the correct box.</w:t>
                  </w:r>
                </w:p>
              </w:txbxContent>
            </v:textbox>
          </v:roundrect>
        </w:pict>
      </w:r>
    </w:p>
    <w:p w:rsidR="0030155A" w:rsidRPr="003A662C" w:rsidRDefault="0030155A">
      <w:pPr>
        <w:rPr>
          <w:rFonts w:ascii="Comic Sans MS" w:hAnsi="Comic Sans MS"/>
        </w:rPr>
      </w:pPr>
    </w:p>
    <w:sectPr w:rsidR="0030155A" w:rsidRPr="003A662C" w:rsidSect="003A662C"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2F53"/>
    <w:multiLevelType w:val="hybridMultilevel"/>
    <w:tmpl w:val="20862828"/>
    <w:lvl w:ilvl="0" w:tplc="5DF61B3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022680"/>
    <w:multiLevelType w:val="hybridMultilevel"/>
    <w:tmpl w:val="56880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330A0"/>
    <w:multiLevelType w:val="hybridMultilevel"/>
    <w:tmpl w:val="5DEA5B40"/>
    <w:lvl w:ilvl="0" w:tplc="C0783BA4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0F171E"/>
    <w:multiLevelType w:val="hybridMultilevel"/>
    <w:tmpl w:val="F7DAFB4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F10074"/>
    <w:multiLevelType w:val="hybridMultilevel"/>
    <w:tmpl w:val="07720054"/>
    <w:lvl w:ilvl="0" w:tplc="F51CDC82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A307AE"/>
    <w:multiLevelType w:val="hybridMultilevel"/>
    <w:tmpl w:val="A41679C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6FD2"/>
    <w:rsid w:val="0002758A"/>
    <w:rsid w:val="00200A44"/>
    <w:rsid w:val="0030155A"/>
    <w:rsid w:val="003728F4"/>
    <w:rsid w:val="003A662C"/>
    <w:rsid w:val="004B6747"/>
    <w:rsid w:val="00580E2E"/>
    <w:rsid w:val="00586FD2"/>
    <w:rsid w:val="00845FD0"/>
    <w:rsid w:val="00B30D02"/>
    <w:rsid w:val="00B671F9"/>
    <w:rsid w:val="00B907E6"/>
    <w:rsid w:val="00BA1914"/>
    <w:rsid w:val="00C65B75"/>
    <w:rsid w:val="00F97AB0"/>
    <w:rsid w:val="00FD1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74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86FD2"/>
    <w:rPr>
      <w:rFonts w:cs="Times New Roman"/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662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A662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3A662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A662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rsid w:val="0002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7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275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obe.com/uk/products/reader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get.adobe.com/uk/reader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24</Words>
  <Characters>141</Characters>
  <Application>Microsoft Office Outlook</Application>
  <DocSecurity>0</DocSecurity>
  <Lines>0</Lines>
  <Paragraphs>0</Paragraphs>
  <ScaleCrop>false</ScaleCrop>
  <Company>C2K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completing ‘Gleaners and Searchers’ answers using Adobe Reader</dc:title>
  <dc:subject/>
  <dc:creator>D Greeves</dc:creator>
  <cp:keywords/>
  <dc:description/>
  <cp:lastModifiedBy>Keith</cp:lastModifiedBy>
  <cp:revision>2</cp:revision>
  <dcterms:created xsi:type="dcterms:W3CDTF">2015-01-15T12:15:00Z</dcterms:created>
  <dcterms:modified xsi:type="dcterms:W3CDTF">2015-01-15T12:15:00Z</dcterms:modified>
</cp:coreProperties>
</file>